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2314" w:type="pct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4423"/>
      </w:tblGrid>
      <w:tr w:rsidR="002A4ED5" w:rsidRPr="002A4ED5" w14:paraId="1A1822E3" w14:textId="77777777" w:rsidTr="005211AF">
        <w:trPr>
          <w:trHeight w:val="357"/>
        </w:trPr>
        <w:tc>
          <w:tcPr>
            <w:tcW w:w="1313" w:type="pct"/>
            <w:vAlign w:val="bottom"/>
          </w:tcPr>
          <w:p w14:paraId="0E6114C4" w14:textId="5E0BC86A" w:rsidR="002A4ED5" w:rsidRPr="002A4ED5" w:rsidRDefault="00943ADE" w:rsidP="002A4ED5">
            <w:bookmarkStart w:id="0" w:name="_GoBack"/>
            <w:bookmarkEnd w:id="0"/>
            <w:r>
              <w:t>Customer Name:</w:t>
            </w:r>
          </w:p>
        </w:tc>
        <w:tc>
          <w:tcPr>
            <w:tcW w:w="3687" w:type="pct"/>
            <w:tcBorders>
              <w:bottom w:val="single" w:sz="4" w:space="0" w:color="auto"/>
            </w:tcBorders>
            <w:vAlign w:val="bottom"/>
          </w:tcPr>
          <w:p w14:paraId="3D6656AE" w14:textId="7BACF532" w:rsidR="002A4ED5" w:rsidRPr="002A4ED5" w:rsidRDefault="002A4ED5" w:rsidP="002A4ED5"/>
        </w:tc>
      </w:tr>
      <w:tr w:rsidR="002A4ED5" w:rsidRPr="002A4ED5" w14:paraId="6A8114C0" w14:textId="77777777" w:rsidTr="005211AF">
        <w:trPr>
          <w:trHeight w:val="344"/>
        </w:trPr>
        <w:tc>
          <w:tcPr>
            <w:tcW w:w="1313" w:type="pct"/>
            <w:vAlign w:val="bottom"/>
          </w:tcPr>
          <w:p w14:paraId="2AFF117E" w14:textId="6FA890B4" w:rsidR="002A4ED5" w:rsidRPr="002A4ED5" w:rsidRDefault="00943ADE" w:rsidP="002A4ED5">
            <w:r>
              <w:t>Player Name:</w:t>
            </w:r>
          </w:p>
        </w:tc>
        <w:tc>
          <w:tcPr>
            <w:tcW w:w="3687" w:type="pct"/>
            <w:tcBorders>
              <w:bottom w:val="single" w:sz="4" w:space="0" w:color="auto"/>
            </w:tcBorders>
            <w:vAlign w:val="bottom"/>
          </w:tcPr>
          <w:p w14:paraId="164EDD00" w14:textId="77777777" w:rsidR="002A4ED5" w:rsidRPr="002A4ED5" w:rsidRDefault="002A4ED5" w:rsidP="002A4ED5"/>
        </w:tc>
      </w:tr>
      <w:tr w:rsidR="002A4ED5" w:rsidRPr="002A4ED5" w14:paraId="2D14FBC1" w14:textId="77777777" w:rsidTr="005211AF">
        <w:trPr>
          <w:trHeight w:val="344"/>
        </w:trPr>
        <w:tc>
          <w:tcPr>
            <w:tcW w:w="1313" w:type="pct"/>
            <w:vAlign w:val="bottom"/>
          </w:tcPr>
          <w:p w14:paraId="7505FC16" w14:textId="47E08200" w:rsidR="002A4ED5" w:rsidRPr="002A4ED5" w:rsidRDefault="00943ADE" w:rsidP="002A4ED5">
            <w:r>
              <w:t>Phone #:</w:t>
            </w:r>
          </w:p>
        </w:tc>
        <w:tc>
          <w:tcPr>
            <w:tcW w:w="3687" w:type="pct"/>
            <w:tcBorders>
              <w:bottom w:val="single" w:sz="4" w:space="0" w:color="auto"/>
            </w:tcBorders>
            <w:vAlign w:val="bottom"/>
          </w:tcPr>
          <w:p w14:paraId="01A4DF3E" w14:textId="77777777" w:rsidR="002A4ED5" w:rsidRPr="002A4ED5" w:rsidRDefault="002A4ED5" w:rsidP="002A4ED5"/>
        </w:tc>
      </w:tr>
      <w:tr w:rsidR="002A4ED5" w:rsidRPr="002A4ED5" w14:paraId="0E398E8F" w14:textId="77777777" w:rsidTr="005211AF">
        <w:trPr>
          <w:trHeight w:val="344"/>
        </w:trPr>
        <w:tc>
          <w:tcPr>
            <w:tcW w:w="1313" w:type="pct"/>
            <w:vAlign w:val="bottom"/>
          </w:tcPr>
          <w:p w14:paraId="190AF7BB" w14:textId="22BB9723" w:rsidR="002A4ED5" w:rsidRPr="002A4ED5" w:rsidRDefault="00943ADE" w:rsidP="002A4ED5">
            <w:r>
              <w:t>Email:</w:t>
            </w:r>
          </w:p>
        </w:tc>
        <w:tc>
          <w:tcPr>
            <w:tcW w:w="36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CE6D07" w14:textId="77777777" w:rsidR="002A4ED5" w:rsidRPr="002A4ED5" w:rsidRDefault="002A4ED5" w:rsidP="002A4ED5"/>
        </w:tc>
      </w:tr>
      <w:tr w:rsidR="005211AF" w:rsidRPr="002A4ED5" w14:paraId="6A1B7356" w14:textId="77777777" w:rsidTr="005211AF">
        <w:trPr>
          <w:trHeight w:val="344"/>
        </w:trPr>
        <w:tc>
          <w:tcPr>
            <w:tcW w:w="1313" w:type="pct"/>
            <w:vAlign w:val="bottom"/>
          </w:tcPr>
          <w:p w14:paraId="30D5941C" w14:textId="00E5B22E" w:rsidR="005211AF" w:rsidRDefault="005211AF" w:rsidP="002A4ED5">
            <w:r>
              <w:t>Date:</w:t>
            </w:r>
          </w:p>
        </w:tc>
        <w:tc>
          <w:tcPr>
            <w:tcW w:w="36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9FD0D7" w14:textId="77777777" w:rsidR="005211AF" w:rsidRPr="002A4ED5" w:rsidRDefault="005211AF" w:rsidP="002A4ED5"/>
        </w:tc>
      </w:tr>
    </w:tbl>
    <w:p w14:paraId="2959EFD4" w14:textId="35478403" w:rsidR="00806FF3" w:rsidRDefault="00725B32" w:rsidP="00562601">
      <w:pPr>
        <w:pStyle w:val="NoSpacing"/>
      </w:pPr>
      <w:r>
        <w:rPr>
          <w:noProof/>
          <w:sz w:val="12"/>
        </w:rPr>
        <w:drawing>
          <wp:anchor distT="0" distB="0" distL="114300" distR="114300" simplePos="0" relativeHeight="251658240" behindDoc="1" locked="0" layoutInCell="1" allowOverlap="1" wp14:anchorId="7C89F0EE" wp14:editId="63D32E7E">
            <wp:simplePos x="0" y="0"/>
            <wp:positionH relativeFrom="margin">
              <wp:posOffset>4229100</wp:posOffset>
            </wp:positionH>
            <wp:positionV relativeFrom="margin">
              <wp:align>top</wp:align>
            </wp:positionV>
            <wp:extent cx="4438650" cy="5387785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hs soccer hoodie pictur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38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079">
        <w:tab/>
      </w:r>
      <w:r w:rsidR="00A82079">
        <w:tab/>
      </w:r>
      <w:r w:rsidR="00A82079">
        <w:tab/>
      </w:r>
      <w:r w:rsidR="00A82079">
        <w:tab/>
      </w:r>
      <w:r w:rsidR="00A82079">
        <w:tab/>
      </w:r>
      <w:r w:rsidR="00A82079">
        <w:tab/>
      </w:r>
      <w:r w:rsidR="00A82079">
        <w:tab/>
      </w:r>
      <w:r w:rsidR="00A82079">
        <w:tab/>
      </w:r>
      <w:r w:rsidR="00A82079">
        <w:tab/>
      </w:r>
      <w:r w:rsidR="00A82079">
        <w:tab/>
      </w:r>
      <w:r w:rsidR="00A82079">
        <w:tab/>
      </w:r>
      <w:r w:rsidR="00A82079">
        <w:tab/>
      </w:r>
    </w:p>
    <w:p w14:paraId="19BFD600" w14:textId="49FB782D" w:rsidR="00A82079" w:rsidRPr="00E63832" w:rsidRDefault="00E63832" w:rsidP="00562601">
      <w:pPr>
        <w:pStyle w:val="NoSpacing"/>
        <w:rPr>
          <w:b/>
          <w:sz w:val="24"/>
          <w:szCs w:val="24"/>
        </w:rPr>
      </w:pPr>
      <w:r w:rsidRPr="00E63832">
        <w:rPr>
          <w:b/>
          <w:sz w:val="24"/>
          <w:szCs w:val="24"/>
        </w:rPr>
        <w:t>Total Amount Due: $_____________________________</w:t>
      </w:r>
      <w:r w:rsidR="00A82079" w:rsidRPr="00E63832">
        <w:rPr>
          <w:b/>
          <w:sz w:val="24"/>
          <w:szCs w:val="24"/>
        </w:rPr>
        <w:tab/>
      </w:r>
      <w:r w:rsidR="00A82079" w:rsidRPr="00E63832">
        <w:rPr>
          <w:b/>
          <w:sz w:val="24"/>
          <w:szCs w:val="24"/>
        </w:rPr>
        <w:tab/>
      </w:r>
      <w:r w:rsidR="00A82079" w:rsidRPr="00E63832">
        <w:rPr>
          <w:b/>
          <w:sz w:val="24"/>
          <w:szCs w:val="24"/>
        </w:rPr>
        <w:tab/>
      </w:r>
      <w:r w:rsidR="00A82079" w:rsidRPr="00E63832">
        <w:rPr>
          <w:b/>
          <w:sz w:val="24"/>
          <w:szCs w:val="24"/>
        </w:rPr>
        <w:tab/>
      </w:r>
      <w:r w:rsidR="00A82079" w:rsidRPr="00E63832">
        <w:rPr>
          <w:b/>
          <w:sz w:val="24"/>
          <w:szCs w:val="24"/>
        </w:rPr>
        <w:tab/>
      </w:r>
      <w:r w:rsidR="00A82079" w:rsidRPr="00E63832">
        <w:rPr>
          <w:b/>
          <w:sz w:val="24"/>
          <w:szCs w:val="24"/>
        </w:rPr>
        <w:tab/>
      </w:r>
      <w:r w:rsidR="00A82079" w:rsidRPr="00E63832">
        <w:rPr>
          <w:b/>
          <w:sz w:val="24"/>
          <w:szCs w:val="24"/>
        </w:rPr>
        <w:tab/>
      </w:r>
      <w:r w:rsidR="00A82079" w:rsidRPr="00E63832">
        <w:rPr>
          <w:b/>
          <w:sz w:val="24"/>
          <w:szCs w:val="24"/>
        </w:rPr>
        <w:tab/>
      </w:r>
      <w:r w:rsidR="00A82079" w:rsidRPr="00E63832">
        <w:rPr>
          <w:b/>
          <w:sz w:val="24"/>
          <w:szCs w:val="24"/>
        </w:rPr>
        <w:tab/>
      </w:r>
      <w:r w:rsidR="00A82079" w:rsidRPr="00E63832">
        <w:rPr>
          <w:b/>
          <w:sz w:val="24"/>
          <w:szCs w:val="24"/>
        </w:rPr>
        <w:tab/>
      </w:r>
      <w:r w:rsidR="00A82079" w:rsidRPr="00E63832">
        <w:rPr>
          <w:b/>
          <w:sz w:val="24"/>
          <w:szCs w:val="24"/>
        </w:rPr>
        <w:tab/>
      </w:r>
      <w:r w:rsidR="00A82079" w:rsidRPr="00E63832">
        <w:rPr>
          <w:b/>
          <w:sz w:val="24"/>
          <w:szCs w:val="24"/>
        </w:rPr>
        <w:tab/>
      </w:r>
    </w:p>
    <w:p w14:paraId="36E8C0D8" w14:textId="6C65525C" w:rsidR="00806FF3" w:rsidRDefault="00806FF3" w:rsidP="00562601">
      <w:pPr>
        <w:spacing w:before="0"/>
        <w:rPr>
          <w:sz w:val="12"/>
        </w:rPr>
      </w:pPr>
    </w:p>
    <w:tbl>
      <w:tblPr>
        <w:tblpPr w:leftFromText="180" w:rightFromText="180" w:vertAnchor="text" w:horzAnchor="page" w:tblpX="346" w:tblpY="-55"/>
        <w:tblW w:w="2811" w:type="pct"/>
        <w:tblLayout w:type="fixed"/>
        <w:tblLook w:val="04A0" w:firstRow="1" w:lastRow="0" w:firstColumn="1" w:lastColumn="0" w:noHBand="0" w:noVBand="1"/>
      </w:tblPr>
      <w:tblGrid>
        <w:gridCol w:w="1843"/>
        <w:gridCol w:w="1854"/>
        <w:gridCol w:w="1145"/>
        <w:gridCol w:w="1226"/>
        <w:gridCol w:w="1215"/>
      </w:tblGrid>
      <w:tr w:rsidR="00E63832" w:rsidRPr="002A4ED5" w14:paraId="554314AB" w14:textId="77777777" w:rsidTr="00E63832">
        <w:trPr>
          <w:trHeight w:val="570"/>
        </w:trPr>
        <w:tc>
          <w:tcPr>
            <w:tcW w:w="1265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6599527" w14:textId="48D47966" w:rsidR="00E63832" w:rsidRPr="002A4ED5" w:rsidRDefault="00E63832" w:rsidP="00E63832">
            <w:pPr>
              <w:pStyle w:val="TableHeaders"/>
            </w:pPr>
            <w:r>
              <w:t xml:space="preserve">    </w:t>
            </w:r>
            <w:r w:rsidR="00120EC7">
              <w:t>Item</w:t>
            </w:r>
          </w:p>
        </w:tc>
        <w:tc>
          <w:tcPr>
            <w:tcW w:w="127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65BBE9AC" w14:textId="77777777" w:rsidR="00E63832" w:rsidRDefault="00E63832" w:rsidP="00E63832">
            <w:pPr>
              <w:pStyle w:val="TableHeaders"/>
            </w:pPr>
            <w:r>
              <w:t>Sizes:</w:t>
            </w:r>
          </w:p>
          <w:p w14:paraId="75004E50" w14:textId="77777777" w:rsidR="00E63832" w:rsidRDefault="00E63832" w:rsidP="00E63832">
            <w:pPr>
              <w:pStyle w:val="TableHeaders"/>
            </w:pPr>
            <w:r>
              <w:t>Adult</w:t>
            </w:r>
          </w:p>
        </w:tc>
        <w:sdt>
          <w:sdtPr>
            <w:id w:val="405890554"/>
            <w:placeholder>
              <w:docPart w:val="63219D634B5A48E792A6E1A5B0CA45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7C9434F" w14:textId="77777777" w:rsidR="00E63832" w:rsidRPr="002A4ED5" w:rsidRDefault="00E63832" w:rsidP="00E63832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90A8AD78E038407AADB055056C89A0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4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F27E512" w14:textId="77777777" w:rsidR="00E63832" w:rsidRPr="002A4ED5" w:rsidRDefault="00E63832" w:rsidP="00E63832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43B9B3ED010C45B7BE119AAC637253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3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88BC64B" w14:textId="77777777" w:rsidR="00E63832" w:rsidRPr="002A4ED5" w:rsidRDefault="00E63832" w:rsidP="00E63832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E63832" w:rsidRPr="002A4ED5" w14:paraId="20CA8786" w14:textId="77777777" w:rsidTr="00E63832">
        <w:trPr>
          <w:trHeight w:val="69"/>
        </w:trPr>
        <w:tc>
          <w:tcPr>
            <w:tcW w:w="126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97CD3C5" w14:textId="77777777" w:rsidR="00E63832" w:rsidRPr="002A4ED5" w:rsidRDefault="00E63832" w:rsidP="00E63832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273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14D4D268" w14:textId="77777777" w:rsidR="00E63832" w:rsidRPr="002A4ED5" w:rsidRDefault="00E63832" w:rsidP="00E63832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398AF35" w14:textId="77777777" w:rsidR="00E63832" w:rsidRPr="002A4ED5" w:rsidRDefault="00E63832" w:rsidP="00E63832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4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3864C69" w14:textId="77777777" w:rsidR="00E63832" w:rsidRPr="002A4ED5" w:rsidRDefault="00E63832" w:rsidP="00E63832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22E2EE9" w14:textId="77777777" w:rsidR="00E63832" w:rsidRPr="002A4ED5" w:rsidRDefault="00E63832" w:rsidP="00E63832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E63832" w:rsidRPr="002A4ED5" w14:paraId="7DA4593A" w14:textId="77777777" w:rsidTr="00E63832">
        <w:trPr>
          <w:trHeight w:val="388"/>
        </w:trPr>
        <w:tc>
          <w:tcPr>
            <w:tcW w:w="12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BDE238" w14:textId="77777777" w:rsidR="00E63832" w:rsidRPr="002A4ED5" w:rsidRDefault="00E63832" w:rsidP="00E63832">
            <w:r>
              <w:t>Navy Hoodie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9C3D35" w14:textId="77777777" w:rsidR="00E63832" w:rsidRPr="002A4ED5" w:rsidRDefault="00E63832" w:rsidP="00E63832">
            <w:r>
              <w:t>Small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E5034E" w14:textId="77777777" w:rsidR="00E63832" w:rsidRPr="002A4ED5" w:rsidRDefault="00E63832" w:rsidP="00E63832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BC9424" w14:textId="77777777" w:rsidR="00E63832" w:rsidRPr="002A4ED5" w:rsidRDefault="00E63832" w:rsidP="00E63832">
            <w:r>
              <w:t>$25.00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8BE385" w14:textId="77777777" w:rsidR="00E63832" w:rsidRPr="002A4ED5" w:rsidRDefault="00E63832" w:rsidP="00E63832"/>
        </w:tc>
      </w:tr>
      <w:tr w:rsidR="00E63832" w:rsidRPr="002A4ED5" w14:paraId="716C97A3" w14:textId="77777777" w:rsidTr="00E63832">
        <w:trPr>
          <w:trHeight w:val="388"/>
        </w:trPr>
        <w:tc>
          <w:tcPr>
            <w:tcW w:w="12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000633" w14:textId="77777777" w:rsidR="00E63832" w:rsidRPr="002A4ED5" w:rsidRDefault="00E63832" w:rsidP="00E63832">
            <w:r>
              <w:t xml:space="preserve">Navy </w:t>
            </w:r>
            <w:r w:rsidRPr="002435BA">
              <w:t>Hoodie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FA9D62" w14:textId="77777777" w:rsidR="00E63832" w:rsidRPr="002A4ED5" w:rsidRDefault="00E63832" w:rsidP="00E63832">
            <w:r>
              <w:t>Medium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747DB0" w14:textId="77777777" w:rsidR="00E63832" w:rsidRPr="002A4ED5" w:rsidRDefault="00E63832" w:rsidP="00E63832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068E8B" w14:textId="77777777" w:rsidR="00E63832" w:rsidRPr="002A4ED5" w:rsidRDefault="00E63832" w:rsidP="00E63832">
            <w:r w:rsidRPr="00943ADE">
              <w:t>$25.00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9760E2" w14:textId="77777777" w:rsidR="00E63832" w:rsidRPr="002A4ED5" w:rsidRDefault="00E63832" w:rsidP="00E63832"/>
        </w:tc>
      </w:tr>
      <w:tr w:rsidR="00E63832" w:rsidRPr="002A4ED5" w14:paraId="1B51AD1B" w14:textId="77777777" w:rsidTr="00E63832">
        <w:trPr>
          <w:trHeight w:val="388"/>
        </w:trPr>
        <w:tc>
          <w:tcPr>
            <w:tcW w:w="12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024ABD" w14:textId="77777777" w:rsidR="00E63832" w:rsidRPr="002A4ED5" w:rsidRDefault="00E63832" w:rsidP="00E63832">
            <w:r>
              <w:t xml:space="preserve">Navy </w:t>
            </w:r>
            <w:r w:rsidRPr="002435BA">
              <w:t>Hoodie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FA1EAE" w14:textId="77777777" w:rsidR="00E63832" w:rsidRPr="002A4ED5" w:rsidRDefault="00E63832" w:rsidP="00E63832">
            <w:r>
              <w:t>Large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77FA50" w14:textId="77777777" w:rsidR="00E63832" w:rsidRPr="002A4ED5" w:rsidRDefault="00E63832" w:rsidP="00E63832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CAA7A1" w14:textId="77777777" w:rsidR="00E63832" w:rsidRPr="002A4ED5" w:rsidRDefault="00E63832" w:rsidP="00E63832">
            <w:r w:rsidRPr="00F64606">
              <w:t>$25.00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8D99C9" w14:textId="77777777" w:rsidR="00E63832" w:rsidRPr="002A4ED5" w:rsidRDefault="00E63832" w:rsidP="00E63832"/>
        </w:tc>
      </w:tr>
      <w:tr w:rsidR="00E63832" w:rsidRPr="002A4ED5" w14:paraId="1A25A324" w14:textId="77777777" w:rsidTr="00E63832">
        <w:trPr>
          <w:trHeight w:val="375"/>
        </w:trPr>
        <w:tc>
          <w:tcPr>
            <w:tcW w:w="12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6AACAB" w14:textId="77777777" w:rsidR="00E63832" w:rsidRPr="002A4ED5" w:rsidRDefault="00E63832" w:rsidP="00E63832">
            <w:r>
              <w:t xml:space="preserve">Navy </w:t>
            </w:r>
            <w:r w:rsidRPr="002435BA">
              <w:t>Hoodie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6ED704" w14:textId="77777777" w:rsidR="00E63832" w:rsidRPr="002A4ED5" w:rsidRDefault="00E63832" w:rsidP="00E63832">
            <w:r>
              <w:t>X-Large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3B8574" w14:textId="77777777" w:rsidR="00E63832" w:rsidRPr="002A4ED5" w:rsidRDefault="00E63832" w:rsidP="00E63832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7B742D" w14:textId="77777777" w:rsidR="00E63832" w:rsidRPr="002A4ED5" w:rsidRDefault="00E63832" w:rsidP="00E63832">
            <w:r w:rsidRPr="00F64606">
              <w:t>$25.00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24D5AA" w14:textId="77777777" w:rsidR="00E63832" w:rsidRPr="002A4ED5" w:rsidRDefault="00E63832" w:rsidP="00E63832"/>
        </w:tc>
      </w:tr>
      <w:tr w:rsidR="00E63832" w:rsidRPr="002A4ED5" w14:paraId="15D81734" w14:textId="77777777" w:rsidTr="00E63832">
        <w:trPr>
          <w:trHeight w:val="388"/>
        </w:trPr>
        <w:tc>
          <w:tcPr>
            <w:tcW w:w="12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F06163" w14:textId="77777777" w:rsidR="00E63832" w:rsidRPr="002A4ED5" w:rsidRDefault="00E63832" w:rsidP="00E63832">
            <w:r>
              <w:t xml:space="preserve">Navy </w:t>
            </w:r>
            <w:r w:rsidRPr="002435BA">
              <w:t>Hoodie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D4ED7B" w14:textId="77777777" w:rsidR="00E63832" w:rsidRPr="002A4ED5" w:rsidRDefault="00E63832" w:rsidP="00E63832">
            <w:r w:rsidRPr="00A82079">
              <w:t>XXL (2XL)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74B58" w14:textId="77777777" w:rsidR="00E63832" w:rsidRPr="002A4ED5" w:rsidRDefault="00E63832" w:rsidP="00E63832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0249A2" w14:textId="77777777" w:rsidR="00E63832" w:rsidRPr="002A4ED5" w:rsidRDefault="00E63832" w:rsidP="00E63832">
            <w:r w:rsidRPr="00F64606">
              <w:t>$2</w:t>
            </w:r>
            <w:r>
              <w:t>7</w:t>
            </w:r>
            <w:r w:rsidRPr="00F64606">
              <w:t>.00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CF9D72" w14:textId="77777777" w:rsidR="00E63832" w:rsidRPr="002A4ED5" w:rsidRDefault="00E63832" w:rsidP="00E63832"/>
        </w:tc>
      </w:tr>
      <w:tr w:rsidR="00E63832" w:rsidRPr="002A4ED5" w14:paraId="1DDE1663" w14:textId="77777777" w:rsidTr="00E63832">
        <w:trPr>
          <w:trHeight w:val="375"/>
        </w:trPr>
        <w:tc>
          <w:tcPr>
            <w:tcW w:w="12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FED1E0" w14:textId="77777777" w:rsidR="00E63832" w:rsidRPr="002A4ED5" w:rsidRDefault="00E63832" w:rsidP="00E63832">
            <w:r>
              <w:t xml:space="preserve">Navy </w:t>
            </w:r>
            <w:r w:rsidRPr="002435BA">
              <w:t>Hoodie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C649C1" w14:textId="77777777" w:rsidR="00E63832" w:rsidRPr="002A4ED5" w:rsidRDefault="00E63832" w:rsidP="00E63832">
            <w:r w:rsidRPr="00A82079">
              <w:t>XXXL (3XL)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08409C" w14:textId="77777777" w:rsidR="00E63832" w:rsidRPr="002A4ED5" w:rsidRDefault="00E63832" w:rsidP="00E63832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A39629" w14:textId="77777777" w:rsidR="00E63832" w:rsidRPr="002A4ED5" w:rsidRDefault="00E63832" w:rsidP="00E63832">
            <w:r w:rsidRPr="00F64606">
              <w:t>$2</w:t>
            </w:r>
            <w:r>
              <w:t>7</w:t>
            </w:r>
            <w:r w:rsidRPr="00F64606">
              <w:t>.00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C4758B" w14:textId="77777777" w:rsidR="00E63832" w:rsidRPr="002A4ED5" w:rsidRDefault="00E63832" w:rsidP="00E63832"/>
        </w:tc>
      </w:tr>
    </w:tbl>
    <w:p w14:paraId="061590A2" w14:textId="045A380C" w:rsidR="005211AF" w:rsidRDefault="005211AF" w:rsidP="00562601">
      <w:pPr>
        <w:spacing w:before="0"/>
        <w:rPr>
          <w:sz w:val="12"/>
        </w:rPr>
      </w:pPr>
    </w:p>
    <w:p w14:paraId="1424E9BF" w14:textId="6727FF81" w:rsidR="005211AF" w:rsidRDefault="005211AF" w:rsidP="00562601">
      <w:pPr>
        <w:spacing w:before="0"/>
        <w:rPr>
          <w:sz w:val="12"/>
        </w:rPr>
      </w:pPr>
    </w:p>
    <w:p w14:paraId="0481DDC5" w14:textId="4D240F77" w:rsidR="005211AF" w:rsidRDefault="005211AF" w:rsidP="00562601">
      <w:pPr>
        <w:spacing w:before="0"/>
        <w:rPr>
          <w:sz w:val="12"/>
        </w:rPr>
      </w:pPr>
    </w:p>
    <w:p w14:paraId="55DD0A41" w14:textId="16E121DE" w:rsidR="005211AF" w:rsidRPr="005211AF" w:rsidRDefault="005211AF" w:rsidP="005211AF">
      <w:pPr>
        <w:rPr>
          <w:sz w:val="28"/>
        </w:rPr>
      </w:pPr>
    </w:p>
    <w:p w14:paraId="5DBA482A" w14:textId="1B624474" w:rsidR="005211AF" w:rsidRPr="005211AF" w:rsidRDefault="005211AF" w:rsidP="005211AF">
      <w:pPr>
        <w:tabs>
          <w:tab w:val="left" w:pos="1260"/>
        </w:tabs>
        <w:rPr>
          <w:sz w:val="28"/>
        </w:rPr>
      </w:pPr>
    </w:p>
    <w:sectPr w:rsidR="005211AF" w:rsidRPr="005211AF" w:rsidSect="00261C0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3160B" w14:textId="77777777" w:rsidR="00F177D8" w:rsidRDefault="00F177D8" w:rsidP="00650259">
      <w:pPr>
        <w:spacing w:line="240" w:lineRule="auto"/>
      </w:pPr>
      <w:r>
        <w:separator/>
      </w:r>
    </w:p>
  </w:endnote>
  <w:endnote w:type="continuationSeparator" w:id="0">
    <w:p w14:paraId="10463F06" w14:textId="77777777" w:rsidR="00F177D8" w:rsidRDefault="00F177D8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0802B3-841B-4DC0-9FBD-FE8B75ED7B53}"/>
    <w:embedBold r:id="rId2" w:fontKey="{A1BD8715-7116-493A-8DAF-B0DC0F568A87}"/>
    <w:embedItalic r:id="rId3" w:fontKey="{ACACB8CF-1D28-4F96-92DB-99968DF089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42045B5-CA59-47D6-8829-C0C7DCD265CB}"/>
    <w:embedBold r:id="rId5" w:fontKey="{0B36B598-C4AD-4D92-A0BC-D4151CC23EEF}"/>
    <w:embedItalic r:id="rId6" w:fontKey="{CF33A291-0D12-4549-97A9-29D95D78352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6DEC7FD-867E-432F-A534-CCA4B85199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D0EE2" w14:textId="77777777" w:rsidR="00C50E38" w:rsidRDefault="00C50E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50D09" w14:textId="3688000B" w:rsidR="00E63832" w:rsidRDefault="00E63832">
    <w:pPr>
      <w:pStyle w:val="Footer"/>
    </w:pPr>
    <w:r>
      <w:t>SPHS Women’s Soccer Booster Club</w:t>
    </w:r>
  </w:p>
  <w:p w14:paraId="1A767439" w14:textId="4481E25A" w:rsidR="00E63832" w:rsidRDefault="00E63832">
    <w:pPr>
      <w:pStyle w:val="Footer"/>
    </w:pPr>
    <w:r>
      <w:t>2018-2019</w:t>
    </w:r>
  </w:p>
  <w:p w14:paraId="507B4542" w14:textId="77777777" w:rsidR="00E63832" w:rsidRDefault="00E638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FFF89" w14:textId="77777777" w:rsidR="00C50E38" w:rsidRDefault="00C50E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487E7" w14:textId="77777777" w:rsidR="00F177D8" w:rsidRDefault="00F177D8" w:rsidP="00650259">
      <w:pPr>
        <w:spacing w:line="240" w:lineRule="auto"/>
      </w:pPr>
      <w:r>
        <w:separator/>
      </w:r>
    </w:p>
  </w:footnote>
  <w:footnote w:type="continuationSeparator" w:id="0">
    <w:p w14:paraId="7AF61506" w14:textId="77777777" w:rsidR="00F177D8" w:rsidRDefault="00F177D8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E1C64" w14:textId="77777777" w:rsidR="00C50E38" w:rsidRDefault="00C50E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2778" w:type="pct"/>
      <w:tblInd w:w="-1170" w:type="dxa"/>
      <w:shd w:val="clear" w:color="auto" w:fill="731F1C" w:themeFill="accent5"/>
      <w:tblLook w:val="04A0" w:firstRow="1" w:lastRow="0" w:firstColumn="1" w:lastColumn="0" w:noHBand="0" w:noVBand="1"/>
    </w:tblPr>
    <w:tblGrid>
      <w:gridCol w:w="2339"/>
      <w:gridCol w:w="4862"/>
    </w:tblGrid>
    <w:tr w:rsidR="00A82079" w:rsidRPr="00562601" w14:paraId="4EA59049" w14:textId="77777777" w:rsidTr="005211AF">
      <w:trPr>
        <w:trHeight w:val="990"/>
      </w:trPr>
      <w:tc>
        <w:tcPr>
          <w:tcW w:w="1624" w:type="pct"/>
          <w:shd w:val="clear" w:color="auto" w:fill="731F1C" w:themeFill="accent5"/>
          <w:vAlign w:val="center"/>
        </w:tcPr>
        <w:p w14:paraId="4FB52266" w14:textId="26EF21FE" w:rsidR="00562601" w:rsidRPr="00562601" w:rsidRDefault="00A82079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3EF7C64B" wp14:editId="463B5762">
                <wp:extent cx="447675" cy="454896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P soccer cres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629" cy="5158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76" w:type="pct"/>
          <w:shd w:val="clear" w:color="auto" w:fill="731F1C" w:themeFill="accent5"/>
          <w:vAlign w:val="center"/>
        </w:tcPr>
        <w:p w14:paraId="72F57C11" w14:textId="6CDCDB4E" w:rsidR="00562601" w:rsidRPr="002B69B4" w:rsidRDefault="00120EC7" w:rsidP="002B69B4">
          <w:pPr>
            <w:pStyle w:val="Header"/>
          </w:pPr>
          <w:r>
            <w:t>SP Soccer Order F</w:t>
          </w:r>
          <w:r w:rsidR="00C50E38">
            <w:t>or</w:t>
          </w:r>
          <w:r>
            <w:t>m</w:t>
          </w:r>
        </w:p>
      </w:tc>
    </w:tr>
  </w:tbl>
  <w:p w14:paraId="409D20F4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942DD" w14:textId="77777777" w:rsidR="00C50E38" w:rsidRDefault="00C50E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ADE"/>
    <w:rsid w:val="00003B30"/>
    <w:rsid w:val="00045CA6"/>
    <w:rsid w:val="00052382"/>
    <w:rsid w:val="0006568A"/>
    <w:rsid w:val="00076F0F"/>
    <w:rsid w:val="00084253"/>
    <w:rsid w:val="000D1F49"/>
    <w:rsid w:val="000F5C88"/>
    <w:rsid w:val="00120EC7"/>
    <w:rsid w:val="001727CA"/>
    <w:rsid w:val="00261C01"/>
    <w:rsid w:val="002A4ED5"/>
    <w:rsid w:val="002B69B4"/>
    <w:rsid w:val="002C56E6"/>
    <w:rsid w:val="002D3A9F"/>
    <w:rsid w:val="00354B3D"/>
    <w:rsid w:val="00361E11"/>
    <w:rsid w:val="003B4744"/>
    <w:rsid w:val="003F0847"/>
    <w:rsid w:val="0040090B"/>
    <w:rsid w:val="00446538"/>
    <w:rsid w:val="0046302A"/>
    <w:rsid w:val="00487D2D"/>
    <w:rsid w:val="00493AFC"/>
    <w:rsid w:val="004D5D62"/>
    <w:rsid w:val="005112D0"/>
    <w:rsid w:val="005211AF"/>
    <w:rsid w:val="005367D6"/>
    <w:rsid w:val="00562601"/>
    <w:rsid w:val="0057256E"/>
    <w:rsid w:val="00577E06"/>
    <w:rsid w:val="00582B1C"/>
    <w:rsid w:val="005A3BF7"/>
    <w:rsid w:val="005F2035"/>
    <w:rsid w:val="005F7990"/>
    <w:rsid w:val="0063739C"/>
    <w:rsid w:val="00650259"/>
    <w:rsid w:val="00725B32"/>
    <w:rsid w:val="00770F25"/>
    <w:rsid w:val="00787DD4"/>
    <w:rsid w:val="007A35A8"/>
    <w:rsid w:val="007B0A85"/>
    <w:rsid w:val="007C6A52"/>
    <w:rsid w:val="00806FF3"/>
    <w:rsid w:val="0082043E"/>
    <w:rsid w:val="008B5129"/>
    <w:rsid w:val="008E203A"/>
    <w:rsid w:val="00905BCD"/>
    <w:rsid w:val="0091229C"/>
    <w:rsid w:val="00940E73"/>
    <w:rsid w:val="00943ADE"/>
    <w:rsid w:val="00957F82"/>
    <w:rsid w:val="0098597D"/>
    <w:rsid w:val="00991B30"/>
    <w:rsid w:val="009D406B"/>
    <w:rsid w:val="009F2638"/>
    <w:rsid w:val="009F619A"/>
    <w:rsid w:val="009F6DDE"/>
    <w:rsid w:val="00A370A8"/>
    <w:rsid w:val="00A60442"/>
    <w:rsid w:val="00A82079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50E38"/>
    <w:rsid w:val="00C81922"/>
    <w:rsid w:val="00C82472"/>
    <w:rsid w:val="00CB4A51"/>
    <w:rsid w:val="00CC35CE"/>
    <w:rsid w:val="00CD4532"/>
    <w:rsid w:val="00CD47B0"/>
    <w:rsid w:val="00CE6104"/>
    <w:rsid w:val="00CE7918"/>
    <w:rsid w:val="00D03F41"/>
    <w:rsid w:val="00D16163"/>
    <w:rsid w:val="00DB3FAD"/>
    <w:rsid w:val="00DD447B"/>
    <w:rsid w:val="00DF0832"/>
    <w:rsid w:val="00E61C09"/>
    <w:rsid w:val="00E63832"/>
    <w:rsid w:val="00E677FE"/>
    <w:rsid w:val="00EB3B58"/>
    <w:rsid w:val="00EC7359"/>
    <w:rsid w:val="00EE3054"/>
    <w:rsid w:val="00F00606"/>
    <w:rsid w:val="00F01256"/>
    <w:rsid w:val="00F177D8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E3F7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essa's%20laptop\AppData\Local\Packages\Microsoft.Office.Desktop_8wekyb3d8bbwe\LocalCache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219D634B5A48E792A6E1A5B0CA4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9A544-7EF8-4976-9917-9BF35C43B428}"/>
      </w:docPartPr>
      <w:docPartBody>
        <w:p w:rsidR="003C23A8" w:rsidRDefault="00CE6582" w:rsidP="00CE6582">
          <w:pPr>
            <w:pStyle w:val="63219D634B5A48E792A6E1A5B0CA45CE"/>
          </w:pPr>
          <w:r w:rsidRPr="002A4ED5">
            <w:rPr>
              <w:rFonts w:eastAsia="Calibri"/>
              <w:b/>
              <w:noProof/>
            </w:rPr>
            <w:t>Quantity</w:t>
          </w:r>
        </w:p>
      </w:docPartBody>
    </w:docPart>
    <w:docPart>
      <w:docPartPr>
        <w:name w:val="90A8AD78E038407AADB055056C89A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BEFFB-1BD9-4166-8520-C4E41A04D3F2}"/>
      </w:docPartPr>
      <w:docPartBody>
        <w:p w:rsidR="003C23A8" w:rsidRDefault="00CE6582" w:rsidP="00CE6582">
          <w:pPr>
            <w:pStyle w:val="90A8AD78E038407AADB055056C89A07F"/>
          </w:pPr>
          <w:r w:rsidRPr="002A4ED5">
            <w:rPr>
              <w:rFonts w:eastAsia="Calibri"/>
              <w:b/>
              <w:noProof/>
            </w:rPr>
            <w:t>Unit Price</w:t>
          </w:r>
        </w:p>
      </w:docPartBody>
    </w:docPart>
    <w:docPart>
      <w:docPartPr>
        <w:name w:val="43B9B3ED010C45B7BE119AAC6372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8F212-1A16-4693-A546-BD8DD2C88A05}"/>
      </w:docPartPr>
      <w:docPartBody>
        <w:p w:rsidR="003C23A8" w:rsidRDefault="00CE6582" w:rsidP="00CE6582">
          <w:pPr>
            <w:pStyle w:val="43B9B3ED010C45B7BE119AAC63725339"/>
          </w:pPr>
          <w:r w:rsidRPr="002A4ED5">
            <w:rPr>
              <w:rFonts w:eastAsia="Calibri"/>
              <w:b/>
              <w:noProof/>
            </w:rPr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582"/>
    <w:rsid w:val="00123FB9"/>
    <w:rsid w:val="0018487B"/>
    <w:rsid w:val="003C23A8"/>
    <w:rsid w:val="00C6508A"/>
    <w:rsid w:val="00CE6582"/>
    <w:rsid w:val="00E94AAB"/>
    <w:rsid w:val="00EB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4B59F3956B426BAB04F55EA5EBE773">
    <w:name w:val="BD4B59F3956B426BAB04F55EA5EBE773"/>
  </w:style>
  <w:style w:type="paragraph" w:customStyle="1" w:styleId="4A2F3DEECA1349FA9020C9315C9851FE">
    <w:name w:val="4A2F3DEECA1349FA9020C9315C9851FE"/>
  </w:style>
  <w:style w:type="paragraph" w:customStyle="1" w:styleId="A5E5225AE0444744850F341F62AF045B">
    <w:name w:val="A5E5225AE0444744850F341F62AF045B"/>
  </w:style>
  <w:style w:type="paragraph" w:customStyle="1" w:styleId="6F9EDE69C771495791155DEF1F93B9C5">
    <w:name w:val="6F9EDE69C771495791155DEF1F93B9C5"/>
  </w:style>
  <w:style w:type="paragraph" w:customStyle="1" w:styleId="F947464AD88F4C3494B01A5832C36982">
    <w:name w:val="F947464AD88F4C3494B01A5832C36982"/>
  </w:style>
  <w:style w:type="paragraph" w:customStyle="1" w:styleId="9CF14620B92F468BBCE34E4FFEF7BEAC">
    <w:name w:val="9CF14620B92F468BBCE34E4FFEF7BEAC"/>
  </w:style>
  <w:style w:type="paragraph" w:customStyle="1" w:styleId="FC3162768DA34744B415B36D761A45FF">
    <w:name w:val="FC3162768DA34744B415B36D761A45FF"/>
  </w:style>
  <w:style w:type="paragraph" w:customStyle="1" w:styleId="0E56466632AC42CAA4F1A1A2459ACED5">
    <w:name w:val="0E56466632AC42CAA4F1A1A2459ACED5"/>
  </w:style>
  <w:style w:type="paragraph" w:customStyle="1" w:styleId="B2CEDD57C6A74F958A22A139D46FDF1D">
    <w:name w:val="B2CEDD57C6A74F958A22A139D46FDF1D"/>
  </w:style>
  <w:style w:type="paragraph" w:customStyle="1" w:styleId="2C148C80E0A2462EA746F6E10B59BBEA">
    <w:name w:val="2C148C80E0A2462EA746F6E10B59BBEA"/>
  </w:style>
  <w:style w:type="paragraph" w:customStyle="1" w:styleId="26DEC33D82614A6D9EA98FC31FA8B150">
    <w:name w:val="26DEC33D82614A6D9EA98FC31FA8B150"/>
  </w:style>
  <w:style w:type="paragraph" w:customStyle="1" w:styleId="F0139121441A4930BB1FB7390A2F0933">
    <w:name w:val="F0139121441A4930BB1FB7390A2F0933"/>
  </w:style>
  <w:style w:type="paragraph" w:customStyle="1" w:styleId="687042A2183442C2AFBBBD2139015C61">
    <w:name w:val="687042A2183442C2AFBBBD2139015C61"/>
  </w:style>
  <w:style w:type="paragraph" w:customStyle="1" w:styleId="472F6B15151041B59D6AA7C82CB489D6">
    <w:name w:val="472F6B15151041B59D6AA7C82CB489D6"/>
  </w:style>
  <w:style w:type="paragraph" w:customStyle="1" w:styleId="97F16B016E2549E29D6B57312D476B10">
    <w:name w:val="97F16B016E2549E29D6B57312D476B10"/>
  </w:style>
  <w:style w:type="paragraph" w:customStyle="1" w:styleId="8AB0478AD29D498F866734B0AC59E8A7">
    <w:name w:val="8AB0478AD29D498F866734B0AC59E8A7"/>
    <w:rsid w:val="00CE6582"/>
  </w:style>
  <w:style w:type="paragraph" w:customStyle="1" w:styleId="3C66E7563C5947C093E8D46FCE8BA984">
    <w:name w:val="3C66E7563C5947C093E8D46FCE8BA984"/>
    <w:rsid w:val="00CE6582"/>
  </w:style>
  <w:style w:type="paragraph" w:customStyle="1" w:styleId="A947C2158D1D4A9897D76A87BC0A2782">
    <w:name w:val="A947C2158D1D4A9897D76A87BC0A2782"/>
    <w:rsid w:val="00CE6582"/>
  </w:style>
  <w:style w:type="paragraph" w:customStyle="1" w:styleId="E2F641D9F2064FABB249B36D2A0E9107">
    <w:name w:val="E2F641D9F2064FABB249B36D2A0E9107"/>
    <w:rsid w:val="00CE6582"/>
  </w:style>
  <w:style w:type="paragraph" w:customStyle="1" w:styleId="35D897A0B4E949FA8353360F6B845C3D">
    <w:name w:val="35D897A0B4E949FA8353360F6B845C3D"/>
    <w:rsid w:val="00CE6582"/>
  </w:style>
  <w:style w:type="paragraph" w:customStyle="1" w:styleId="5508DF00E3084845804A1106C2815BCA">
    <w:name w:val="5508DF00E3084845804A1106C2815BCA"/>
    <w:rsid w:val="00CE6582"/>
  </w:style>
  <w:style w:type="paragraph" w:customStyle="1" w:styleId="243A614C060540F4BA92D53E474618D3">
    <w:name w:val="243A614C060540F4BA92D53E474618D3"/>
    <w:rsid w:val="00CE6582"/>
  </w:style>
  <w:style w:type="paragraph" w:customStyle="1" w:styleId="7FB24A588B0E47C6956875B4C00E491A">
    <w:name w:val="7FB24A588B0E47C6956875B4C00E491A"/>
    <w:rsid w:val="00CE6582"/>
  </w:style>
  <w:style w:type="paragraph" w:customStyle="1" w:styleId="811CF42AA7E84EAF825084593EE5214F">
    <w:name w:val="811CF42AA7E84EAF825084593EE5214F"/>
    <w:rsid w:val="00CE6582"/>
  </w:style>
  <w:style w:type="paragraph" w:customStyle="1" w:styleId="324981F5B0834C75B3E963933BC6F0CF">
    <w:name w:val="324981F5B0834C75B3E963933BC6F0CF"/>
    <w:rsid w:val="00CE6582"/>
  </w:style>
  <w:style w:type="paragraph" w:customStyle="1" w:styleId="DAEFDAB463FA44CEB66065F7EF6C7240">
    <w:name w:val="DAEFDAB463FA44CEB66065F7EF6C7240"/>
    <w:rsid w:val="00CE6582"/>
  </w:style>
  <w:style w:type="paragraph" w:customStyle="1" w:styleId="EDDAEB013BC84B50A98036AF7A003911">
    <w:name w:val="EDDAEB013BC84B50A98036AF7A003911"/>
    <w:rsid w:val="00CE6582"/>
  </w:style>
  <w:style w:type="paragraph" w:customStyle="1" w:styleId="CE63B82426194286BD14C902C50C76AF">
    <w:name w:val="CE63B82426194286BD14C902C50C76AF"/>
    <w:rsid w:val="00CE6582"/>
  </w:style>
  <w:style w:type="paragraph" w:customStyle="1" w:styleId="EF6E1D3D36D44A959828DD0625E56E36">
    <w:name w:val="EF6E1D3D36D44A959828DD0625E56E36"/>
    <w:rsid w:val="00CE6582"/>
  </w:style>
  <w:style w:type="paragraph" w:customStyle="1" w:styleId="6838AAFE3B1F49D99B1D0E491EFF8197">
    <w:name w:val="6838AAFE3B1F49D99B1D0E491EFF8197"/>
    <w:rsid w:val="00CE6582"/>
  </w:style>
  <w:style w:type="paragraph" w:customStyle="1" w:styleId="5DC52EB05D854976BC5A3385943228E4">
    <w:name w:val="5DC52EB05D854976BC5A3385943228E4"/>
    <w:rsid w:val="00CE6582"/>
  </w:style>
  <w:style w:type="paragraph" w:customStyle="1" w:styleId="A69E4E59595B4257B9021D6AAB59E33D">
    <w:name w:val="A69E4E59595B4257B9021D6AAB59E33D"/>
    <w:rsid w:val="00CE6582"/>
  </w:style>
  <w:style w:type="paragraph" w:customStyle="1" w:styleId="02484088612E4C038D7148B2237D3DC2">
    <w:name w:val="02484088612E4C038D7148B2237D3DC2"/>
    <w:rsid w:val="00CE6582"/>
  </w:style>
  <w:style w:type="paragraph" w:customStyle="1" w:styleId="8A8875D71BC647E888D246C78A79E234">
    <w:name w:val="8A8875D71BC647E888D246C78A79E234"/>
    <w:rsid w:val="00CE6582"/>
  </w:style>
  <w:style w:type="paragraph" w:customStyle="1" w:styleId="F87C9295063B46A6BBEFBBBB20CEA6A6">
    <w:name w:val="F87C9295063B46A6BBEFBBBB20CEA6A6"/>
    <w:rsid w:val="00CE6582"/>
  </w:style>
  <w:style w:type="paragraph" w:customStyle="1" w:styleId="20CCC421C7BE4E20BC65A70BBCB4AD95">
    <w:name w:val="20CCC421C7BE4E20BC65A70BBCB4AD95"/>
    <w:rsid w:val="00CE6582"/>
  </w:style>
  <w:style w:type="paragraph" w:customStyle="1" w:styleId="CDC1DA84F7E8473583A223E642671392">
    <w:name w:val="CDC1DA84F7E8473583A223E642671392"/>
    <w:rsid w:val="00CE6582"/>
  </w:style>
  <w:style w:type="paragraph" w:customStyle="1" w:styleId="475DA61530BA48ECBD5FCFB76B71FEBD">
    <w:name w:val="475DA61530BA48ECBD5FCFB76B71FEBD"/>
    <w:rsid w:val="00CE6582"/>
  </w:style>
  <w:style w:type="paragraph" w:customStyle="1" w:styleId="779E90AEA4BA442A90B25E6781DA136A">
    <w:name w:val="779E90AEA4BA442A90B25E6781DA136A"/>
    <w:rsid w:val="00CE6582"/>
  </w:style>
  <w:style w:type="paragraph" w:customStyle="1" w:styleId="BB6937B181E24D8F9781C086EBCAD4E2">
    <w:name w:val="BB6937B181E24D8F9781C086EBCAD4E2"/>
    <w:rsid w:val="00CE6582"/>
  </w:style>
  <w:style w:type="paragraph" w:customStyle="1" w:styleId="A5B8A6C6A96A4E62885AD2E3BB401E4D">
    <w:name w:val="A5B8A6C6A96A4E62885AD2E3BB401E4D"/>
    <w:rsid w:val="00CE6582"/>
  </w:style>
  <w:style w:type="paragraph" w:customStyle="1" w:styleId="F9C37E016FF14FD6AD3C0A2A106819FE">
    <w:name w:val="F9C37E016FF14FD6AD3C0A2A106819FE"/>
    <w:rsid w:val="00CE6582"/>
  </w:style>
  <w:style w:type="paragraph" w:customStyle="1" w:styleId="08DA4C34A3844DCB8360FA440875AE63">
    <w:name w:val="08DA4C34A3844DCB8360FA440875AE63"/>
    <w:rsid w:val="00CE6582"/>
  </w:style>
  <w:style w:type="paragraph" w:customStyle="1" w:styleId="C7C146BC285743388CA64DBF49BB4B55">
    <w:name w:val="C7C146BC285743388CA64DBF49BB4B55"/>
    <w:rsid w:val="00CE6582"/>
  </w:style>
  <w:style w:type="paragraph" w:customStyle="1" w:styleId="A3FE481762954479AC0D37D08D985A37">
    <w:name w:val="A3FE481762954479AC0D37D08D985A37"/>
    <w:rsid w:val="00CE6582"/>
  </w:style>
  <w:style w:type="paragraph" w:customStyle="1" w:styleId="AF8399A94BFD4E278C80F00860A4DCBE">
    <w:name w:val="AF8399A94BFD4E278C80F00860A4DCBE"/>
    <w:rsid w:val="00CE6582"/>
  </w:style>
  <w:style w:type="paragraph" w:customStyle="1" w:styleId="19950D08C77C4037AC2ABAF961871591">
    <w:name w:val="19950D08C77C4037AC2ABAF961871591"/>
    <w:rsid w:val="00CE6582"/>
  </w:style>
  <w:style w:type="paragraph" w:customStyle="1" w:styleId="4E7035E1726F44B295DC29AD7625A491">
    <w:name w:val="4E7035E1726F44B295DC29AD7625A491"/>
    <w:rsid w:val="00CE6582"/>
  </w:style>
  <w:style w:type="paragraph" w:customStyle="1" w:styleId="187DB5F02F0C46FDB1E1C8C356C199E0">
    <w:name w:val="187DB5F02F0C46FDB1E1C8C356C199E0"/>
    <w:rsid w:val="00CE6582"/>
  </w:style>
  <w:style w:type="paragraph" w:customStyle="1" w:styleId="D60F292023934593AC9E6FACB7335B29">
    <w:name w:val="D60F292023934593AC9E6FACB7335B29"/>
    <w:rsid w:val="00CE6582"/>
  </w:style>
  <w:style w:type="paragraph" w:customStyle="1" w:styleId="A0B5FE41EC55490BB279704DD26A7844">
    <w:name w:val="A0B5FE41EC55490BB279704DD26A7844"/>
    <w:rsid w:val="00CE6582"/>
  </w:style>
  <w:style w:type="paragraph" w:customStyle="1" w:styleId="86F0E6891B374750831AD1E8F55A202C">
    <w:name w:val="86F0E6891B374750831AD1E8F55A202C"/>
    <w:rsid w:val="00CE6582"/>
  </w:style>
  <w:style w:type="paragraph" w:customStyle="1" w:styleId="2D8FCFEF4C55435E882E1DD8E16FE288">
    <w:name w:val="2D8FCFEF4C55435E882E1DD8E16FE288"/>
    <w:rsid w:val="00CE6582"/>
  </w:style>
  <w:style w:type="paragraph" w:customStyle="1" w:styleId="6D2B929C713949C0B9473B9A2C2AD6C8">
    <w:name w:val="6D2B929C713949C0B9473B9A2C2AD6C8"/>
    <w:rsid w:val="00CE6582"/>
  </w:style>
  <w:style w:type="paragraph" w:customStyle="1" w:styleId="09134B9C9CB64B3BB02134C6634DB7F7">
    <w:name w:val="09134B9C9CB64B3BB02134C6634DB7F7"/>
    <w:rsid w:val="00CE6582"/>
  </w:style>
  <w:style w:type="paragraph" w:customStyle="1" w:styleId="756C3EA687A546FFA57D9BAADD2CE660">
    <w:name w:val="756C3EA687A546FFA57D9BAADD2CE660"/>
    <w:rsid w:val="00CE6582"/>
  </w:style>
  <w:style w:type="paragraph" w:customStyle="1" w:styleId="6A49FE74A6D14CD483C6EA88518822DF">
    <w:name w:val="6A49FE74A6D14CD483C6EA88518822DF"/>
    <w:rsid w:val="00CE6582"/>
  </w:style>
  <w:style w:type="paragraph" w:customStyle="1" w:styleId="F924CE29B74F41C888DAB367A6D1B124">
    <w:name w:val="F924CE29B74F41C888DAB367A6D1B124"/>
    <w:rsid w:val="00CE6582"/>
  </w:style>
  <w:style w:type="paragraph" w:customStyle="1" w:styleId="A72B9A4E339A4CF297008CBCEEFB632A">
    <w:name w:val="A72B9A4E339A4CF297008CBCEEFB632A"/>
    <w:rsid w:val="00CE6582"/>
  </w:style>
  <w:style w:type="paragraph" w:customStyle="1" w:styleId="F52ABB05558740958488E603E3870D9E">
    <w:name w:val="F52ABB05558740958488E603E3870D9E"/>
    <w:rsid w:val="00CE6582"/>
  </w:style>
  <w:style w:type="paragraph" w:customStyle="1" w:styleId="86D750A7690C4A7AB3602942CB148E72">
    <w:name w:val="86D750A7690C4A7AB3602942CB148E72"/>
    <w:rsid w:val="00CE6582"/>
  </w:style>
  <w:style w:type="paragraph" w:customStyle="1" w:styleId="73691B1A9C954C9598C6A71CF7252AC8">
    <w:name w:val="73691B1A9C954C9598C6A71CF7252AC8"/>
    <w:rsid w:val="00CE6582"/>
  </w:style>
  <w:style w:type="paragraph" w:customStyle="1" w:styleId="AC8FC16B6243459D82921B5B37E44B52">
    <w:name w:val="AC8FC16B6243459D82921B5B37E44B52"/>
    <w:rsid w:val="00CE6582"/>
  </w:style>
  <w:style w:type="paragraph" w:customStyle="1" w:styleId="B7BC315F96B64087866825799EF53F6C">
    <w:name w:val="B7BC315F96B64087866825799EF53F6C"/>
    <w:rsid w:val="00CE6582"/>
  </w:style>
  <w:style w:type="paragraph" w:customStyle="1" w:styleId="5688F594F9BD470EB0EEE3FB9C886C5B">
    <w:name w:val="5688F594F9BD470EB0EEE3FB9C886C5B"/>
    <w:rsid w:val="00CE6582"/>
  </w:style>
  <w:style w:type="paragraph" w:customStyle="1" w:styleId="5AE1B3FEE0714E3697EAD4998968D3A1">
    <w:name w:val="5AE1B3FEE0714E3697EAD4998968D3A1"/>
    <w:rsid w:val="00CE6582"/>
  </w:style>
  <w:style w:type="paragraph" w:customStyle="1" w:styleId="FF2DBF3F1691445D89985AE6CF1FA4F7">
    <w:name w:val="FF2DBF3F1691445D89985AE6CF1FA4F7"/>
    <w:rsid w:val="00CE6582"/>
  </w:style>
  <w:style w:type="paragraph" w:customStyle="1" w:styleId="F22BEE5C09844354BE48F1D07EFDA276">
    <w:name w:val="F22BEE5C09844354BE48F1D07EFDA276"/>
    <w:rsid w:val="00CE6582"/>
  </w:style>
  <w:style w:type="paragraph" w:customStyle="1" w:styleId="0AC5ED13BD2F48C3A4BF5CA58E36EC6B">
    <w:name w:val="0AC5ED13BD2F48C3A4BF5CA58E36EC6B"/>
    <w:rsid w:val="00CE6582"/>
  </w:style>
  <w:style w:type="paragraph" w:customStyle="1" w:styleId="63219D634B5A48E792A6E1A5B0CA45CE">
    <w:name w:val="63219D634B5A48E792A6E1A5B0CA45CE"/>
    <w:rsid w:val="00CE6582"/>
  </w:style>
  <w:style w:type="paragraph" w:customStyle="1" w:styleId="90A8AD78E038407AADB055056C89A07F">
    <w:name w:val="90A8AD78E038407AADB055056C89A07F"/>
    <w:rsid w:val="00CE6582"/>
  </w:style>
  <w:style w:type="paragraph" w:customStyle="1" w:styleId="43B9B3ED010C45B7BE119AAC63725339">
    <w:name w:val="43B9B3ED010C45B7BE119AAC63725339"/>
    <w:rsid w:val="00CE6582"/>
  </w:style>
  <w:style w:type="paragraph" w:customStyle="1" w:styleId="B591DBD501A04BA7BAF09C990DEF7B0A">
    <w:name w:val="B591DBD501A04BA7BAF09C990DEF7B0A"/>
    <w:rsid w:val="00CE6582"/>
  </w:style>
  <w:style w:type="paragraph" w:customStyle="1" w:styleId="F18B408ACE3A4FC1971289F48D1274CF">
    <w:name w:val="F18B408ACE3A4FC1971289F48D1274CF"/>
    <w:rsid w:val="003C23A8"/>
  </w:style>
  <w:style w:type="paragraph" w:customStyle="1" w:styleId="4A7ABB2DF498408CB522B9950DCF0ED6">
    <w:name w:val="4A7ABB2DF498408CB522B9950DCF0ED6"/>
    <w:rsid w:val="003C23A8"/>
  </w:style>
  <w:style w:type="paragraph" w:customStyle="1" w:styleId="4B5E15B0994B49B5B349020A4FAF2ABB">
    <w:name w:val="4B5E15B0994B49B5B349020A4FAF2ABB"/>
    <w:rsid w:val="003C23A8"/>
  </w:style>
  <w:style w:type="paragraph" w:customStyle="1" w:styleId="88DD2FBD958C47A6A5BB6ED7242DC9F5">
    <w:name w:val="88DD2FBD958C47A6A5BB6ED7242DC9F5"/>
    <w:rsid w:val="003C23A8"/>
  </w:style>
  <w:style w:type="paragraph" w:customStyle="1" w:styleId="9806E7036201410291FB9775E013F5A6">
    <w:name w:val="9806E7036201410291FB9775E013F5A6"/>
    <w:rsid w:val="003C23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F72738-C638-4238-A7C6-490EC0B3F4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6452925-BCAE-42CD-9590-5CC23AC00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2018-12-14T03:29:00Z</dcterms:created>
  <dcterms:modified xsi:type="dcterms:W3CDTF">2018-12-14T03:29:00Z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